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28B" w:rsidRDefault="00D1428B" w:rsidP="00D1428B">
      <w:pPr>
        <w:ind w:firstLine="708"/>
        <w:jc w:val="center"/>
      </w:pPr>
    </w:p>
    <w:p w:rsidR="00D1428B" w:rsidRDefault="00D1428B" w:rsidP="00D1428B">
      <w:pPr>
        <w:ind w:firstLine="708"/>
        <w:jc w:val="center"/>
      </w:pPr>
    </w:p>
    <w:p w:rsidR="00D1428B" w:rsidRDefault="00D1428B" w:rsidP="00D1428B">
      <w:pPr>
        <w:ind w:firstLine="708"/>
        <w:jc w:val="center"/>
        <w:rPr>
          <w:rFonts w:ascii="Book Antiqua" w:hAnsi="Book Antiqua"/>
          <w:b/>
          <w:sz w:val="32"/>
          <w:szCs w:val="32"/>
        </w:rPr>
      </w:pPr>
      <w:r>
        <w:rPr>
          <w:rFonts w:ascii="Book Antiqua" w:hAnsi="Book Antiqua"/>
          <w:b/>
          <w:noProof/>
          <w:sz w:val="28"/>
        </w:rPr>
        <w:drawing>
          <wp:inline distT="0" distB="0" distL="0" distR="0" wp14:anchorId="6DA5316A" wp14:editId="7565A405">
            <wp:extent cx="2429968" cy="1900361"/>
            <wp:effectExtent l="0" t="0" r="0" b="0"/>
            <wp:docPr id="2" name="Obraz 2" descr="C:\Users\DominikaMożdżeń\AppData\Local\Microsoft\Windows\INetCache\Content.Word\logo SPA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minikaMożdżeń\AppData\Local\Microsoft\Windows\INetCache\Content.Word\logo SPA (2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1430" cy="1901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1428B" w:rsidRPr="00D1428B" w:rsidRDefault="00D1428B" w:rsidP="00D1428B">
      <w:pPr>
        <w:ind w:firstLine="708"/>
        <w:jc w:val="both"/>
        <w:rPr>
          <w:rFonts w:ascii="Book Antiqua" w:hAnsi="Book Antiqua"/>
          <w:b/>
          <w:sz w:val="28"/>
          <w:szCs w:val="28"/>
        </w:rPr>
      </w:pPr>
      <w:r w:rsidRPr="00D1428B">
        <w:rPr>
          <w:rFonts w:ascii="Book Antiqua" w:hAnsi="Book Antiqua"/>
          <w:b/>
          <w:sz w:val="28"/>
          <w:szCs w:val="28"/>
        </w:rPr>
        <w:t xml:space="preserve">Szanowni Państwo, mamy przyjemność zaprosić </w:t>
      </w:r>
      <w:r w:rsidRPr="00D1428B">
        <w:rPr>
          <w:rFonts w:ascii="Book Antiqua" w:hAnsi="Book Antiqua"/>
          <w:b/>
          <w:sz w:val="28"/>
          <w:szCs w:val="28"/>
        </w:rPr>
        <w:br/>
        <w:t>do udziału w czternastej edycji Skawińskiej Probówki Artystycznej im. Anny Kudeli i wyrażamy nadzieję, że przyjmą Państwo zaproszenie na ten doroczny przegląd artystyczny Powiatu Krakowskiego.</w:t>
      </w:r>
    </w:p>
    <w:p w:rsidR="00D1428B" w:rsidRPr="00FF06E1" w:rsidRDefault="00D1428B" w:rsidP="00D1428B">
      <w:pPr>
        <w:ind w:firstLine="708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Chcąc bliżej poznać pasje, talenty, zainteresowania i to, co fascynuje i inspiruje młodych ludzi, chcemy </w:t>
      </w:r>
      <w:r w:rsidRPr="00FF06E1">
        <w:rPr>
          <w:rFonts w:ascii="Book Antiqua" w:hAnsi="Book Antiqua"/>
        </w:rPr>
        <w:t xml:space="preserve"> wspólnie przyjrzeć</w:t>
      </w:r>
      <w:r>
        <w:rPr>
          <w:rFonts w:ascii="Book Antiqua" w:hAnsi="Book Antiqua"/>
        </w:rPr>
        <w:t xml:space="preserve"> się ich twórczości. Od wielu lat służy temu </w:t>
      </w:r>
      <w:r w:rsidRPr="00A52E95">
        <w:rPr>
          <w:rFonts w:ascii="Book Antiqua" w:hAnsi="Book Antiqua"/>
          <w:b/>
          <w:bCs/>
        </w:rPr>
        <w:t>Skawińska Probówka Artystyczna</w:t>
      </w:r>
      <w:r>
        <w:rPr>
          <w:rFonts w:ascii="Book Antiqua" w:hAnsi="Book Antiqua"/>
          <w:b/>
          <w:bCs/>
        </w:rPr>
        <w:t xml:space="preserve">, </w:t>
      </w:r>
      <w:r w:rsidRPr="00F8020D">
        <w:rPr>
          <w:rFonts w:ascii="Book Antiqua" w:hAnsi="Book Antiqua"/>
        </w:rPr>
        <w:t>konkurs</w:t>
      </w:r>
      <w:r>
        <w:rPr>
          <w:rFonts w:ascii="Book Antiqua" w:hAnsi="Book Antiqua"/>
          <w:b/>
          <w:bCs/>
        </w:rPr>
        <w:t xml:space="preserve"> </w:t>
      </w:r>
      <w:r>
        <w:rPr>
          <w:rFonts w:ascii="Book Antiqua" w:hAnsi="Book Antiqua"/>
        </w:rPr>
        <w:t xml:space="preserve"> organizowany przez Liceum Ogólnokształcące im. Marii Skłodowskiej-Curie w Skawinie</w:t>
      </w:r>
      <w:r w:rsidRPr="00A52E95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przy współpracy </w:t>
      </w:r>
      <w:r>
        <w:rPr>
          <w:rFonts w:ascii="Book Antiqua" w:hAnsi="Book Antiqua"/>
        </w:rPr>
        <w:br/>
        <w:t xml:space="preserve">z Centrum Kultury i Sportu w Skawinie, a finansowany przez Starostwo Powiatowe w Krakowie. SPA </w:t>
      </w:r>
      <w:r w:rsidRPr="00FF06E1">
        <w:rPr>
          <w:rFonts w:ascii="Book Antiqua" w:hAnsi="Book Antiqua"/>
        </w:rPr>
        <w:t>obejm</w:t>
      </w:r>
      <w:r>
        <w:rPr>
          <w:rFonts w:ascii="Book Antiqua" w:hAnsi="Book Antiqua"/>
        </w:rPr>
        <w:t xml:space="preserve">uje </w:t>
      </w:r>
      <w:r w:rsidRPr="00FF06E1">
        <w:rPr>
          <w:rFonts w:ascii="Book Antiqua" w:hAnsi="Book Antiqua"/>
        </w:rPr>
        <w:t xml:space="preserve">trzy dziedziny i zostanie przeprowadzona w formie konkursów: literackiego, piosenki oraz </w:t>
      </w:r>
      <w:r>
        <w:rPr>
          <w:rFonts w:ascii="Book Antiqua" w:hAnsi="Book Antiqua"/>
        </w:rPr>
        <w:t>plastycznego</w:t>
      </w:r>
      <w:r w:rsidRPr="00FF06E1">
        <w:rPr>
          <w:rFonts w:ascii="Book Antiqua" w:hAnsi="Book Antiqua"/>
        </w:rPr>
        <w:t>. Zasady każdego z nich zostały okreś</w:t>
      </w:r>
      <w:r>
        <w:rPr>
          <w:rFonts w:ascii="Book Antiqua" w:hAnsi="Book Antiqua"/>
        </w:rPr>
        <w:t xml:space="preserve">lone przez odrębne regulaminy. </w:t>
      </w:r>
    </w:p>
    <w:p w:rsidR="00D1428B" w:rsidRPr="003D34FC" w:rsidRDefault="00D1428B" w:rsidP="00D1428B">
      <w:pPr>
        <w:ind w:firstLine="708"/>
        <w:jc w:val="both"/>
        <w:rPr>
          <w:rFonts w:ascii="Book Antiqua" w:hAnsi="Book Antiqua"/>
          <w:b/>
        </w:rPr>
      </w:pPr>
      <w:r w:rsidRPr="00FF06E1">
        <w:rPr>
          <w:rFonts w:ascii="Book Antiqua" w:hAnsi="Book Antiqua"/>
        </w:rPr>
        <w:t>Zgłoszenia do wszystk</w:t>
      </w:r>
      <w:r>
        <w:rPr>
          <w:rFonts w:ascii="Book Antiqua" w:hAnsi="Book Antiqua"/>
        </w:rPr>
        <w:t xml:space="preserve">ich konkursów przyjmujemy do </w:t>
      </w:r>
      <w:r>
        <w:rPr>
          <w:rFonts w:ascii="Book Antiqua" w:hAnsi="Book Antiqua"/>
          <w:b/>
        </w:rPr>
        <w:t>6</w:t>
      </w:r>
      <w:r w:rsidRPr="003D34FC">
        <w:rPr>
          <w:rFonts w:ascii="Book Antiqua" w:hAnsi="Book Antiqua"/>
          <w:b/>
        </w:rPr>
        <w:t xml:space="preserve"> listopada</w:t>
      </w:r>
      <w:r>
        <w:rPr>
          <w:rFonts w:ascii="Book Antiqua" w:hAnsi="Book Antiqua"/>
          <w:b/>
        </w:rPr>
        <w:t xml:space="preserve"> 2026r.</w:t>
      </w:r>
      <w:r w:rsidRPr="00FF06E1">
        <w:rPr>
          <w:rFonts w:ascii="Book Antiqua" w:hAnsi="Book Antiqua"/>
        </w:rPr>
        <w:t xml:space="preserve">,  </w:t>
      </w:r>
      <w:r>
        <w:rPr>
          <w:rFonts w:ascii="Book Antiqua" w:hAnsi="Book Antiqua"/>
        </w:rPr>
        <w:br/>
      </w:r>
      <w:r w:rsidRPr="00FF06E1">
        <w:rPr>
          <w:rFonts w:ascii="Book Antiqua" w:hAnsi="Book Antiqua"/>
        </w:rPr>
        <w:t>a finał c</w:t>
      </w:r>
      <w:r>
        <w:rPr>
          <w:rFonts w:ascii="Book Antiqua" w:hAnsi="Book Antiqua"/>
        </w:rPr>
        <w:t xml:space="preserve">ałego przedsięwzięcia nastąpi </w:t>
      </w:r>
      <w:r>
        <w:rPr>
          <w:rFonts w:ascii="Book Antiqua" w:hAnsi="Book Antiqua"/>
          <w:b/>
        </w:rPr>
        <w:t>19 listopada 2026</w:t>
      </w:r>
      <w:r w:rsidRPr="003D34FC">
        <w:rPr>
          <w:rFonts w:ascii="Book Antiqua" w:hAnsi="Book Antiqua"/>
          <w:b/>
        </w:rPr>
        <w:t xml:space="preserve"> r. o godz. 10.00 w</w:t>
      </w:r>
      <w:r>
        <w:rPr>
          <w:rFonts w:ascii="Book Antiqua" w:hAnsi="Book Antiqua"/>
          <w:b/>
        </w:rPr>
        <w:t xml:space="preserve"> auli Liceum</w:t>
      </w:r>
      <w:r w:rsidRPr="003D34FC">
        <w:rPr>
          <w:rFonts w:ascii="Book Antiqua" w:hAnsi="Book Antiqua"/>
          <w:b/>
        </w:rPr>
        <w:t>.</w:t>
      </w:r>
    </w:p>
    <w:p w:rsidR="00D1428B" w:rsidRPr="00FF06E1" w:rsidRDefault="00D1428B" w:rsidP="00D1428B">
      <w:pPr>
        <w:ind w:firstLine="708"/>
        <w:jc w:val="both"/>
        <w:rPr>
          <w:rFonts w:ascii="Book Antiqua" w:hAnsi="Book Antiqua"/>
        </w:rPr>
      </w:pPr>
      <w:r w:rsidRPr="00FF06E1">
        <w:rPr>
          <w:rFonts w:ascii="Book Antiqua" w:hAnsi="Book Antiqua"/>
        </w:rPr>
        <w:t>Mamy nadzieję, że w naszej probówce nie zabraknie ciekawych składników</w:t>
      </w:r>
      <w:r>
        <w:rPr>
          <w:rFonts w:ascii="Book Antiqua" w:hAnsi="Book Antiqua"/>
        </w:rPr>
        <w:br/>
      </w:r>
      <w:r w:rsidRPr="00FF06E1">
        <w:rPr>
          <w:rFonts w:ascii="Book Antiqua" w:hAnsi="Book Antiqua"/>
        </w:rPr>
        <w:t xml:space="preserve"> i wspólnie stworzymy udany eksperyment artystyczny!</w:t>
      </w:r>
    </w:p>
    <w:p w:rsidR="00D1428B" w:rsidRDefault="00D1428B" w:rsidP="00D1428B">
      <w:pPr>
        <w:spacing w:after="0"/>
        <w:ind w:firstLine="708"/>
        <w:jc w:val="right"/>
        <w:rPr>
          <w:rFonts w:ascii="Book Antiqua" w:hAnsi="Book Antiqua"/>
        </w:rPr>
      </w:pPr>
    </w:p>
    <w:p w:rsidR="00D1428B" w:rsidRDefault="00D1428B" w:rsidP="00D1428B">
      <w:pPr>
        <w:spacing w:after="0"/>
        <w:ind w:firstLine="708"/>
        <w:jc w:val="right"/>
        <w:rPr>
          <w:rFonts w:ascii="Book Antiqua" w:hAnsi="Book Antiqua"/>
        </w:rPr>
      </w:pPr>
    </w:p>
    <w:p w:rsidR="00D1428B" w:rsidRPr="00FF06E1" w:rsidRDefault="00D1428B" w:rsidP="00D1428B">
      <w:pPr>
        <w:spacing w:after="0"/>
        <w:ind w:firstLine="708"/>
        <w:jc w:val="right"/>
        <w:rPr>
          <w:rFonts w:ascii="Book Antiqua" w:hAnsi="Book Antiqua"/>
        </w:rPr>
      </w:pPr>
      <w:r w:rsidRPr="00FF06E1">
        <w:rPr>
          <w:rFonts w:ascii="Book Antiqua" w:hAnsi="Book Antiqua"/>
        </w:rPr>
        <w:t>Z wyrazami szacunku</w:t>
      </w:r>
    </w:p>
    <w:p w:rsidR="00D1428B" w:rsidRPr="00FF06E1" w:rsidRDefault="00D1428B" w:rsidP="00D1428B">
      <w:pPr>
        <w:spacing w:after="0"/>
        <w:ind w:firstLine="708"/>
        <w:jc w:val="right"/>
        <w:rPr>
          <w:rFonts w:ascii="Book Antiqua" w:hAnsi="Book Antiqua"/>
        </w:rPr>
      </w:pPr>
      <w:r>
        <w:rPr>
          <w:rFonts w:ascii="Book Antiqua" w:hAnsi="Book Antiqua"/>
        </w:rPr>
        <w:t>Joanna Woźniczka</w:t>
      </w:r>
    </w:p>
    <w:p w:rsidR="00D1428B" w:rsidRDefault="00D1428B" w:rsidP="00D1428B">
      <w:pPr>
        <w:spacing w:after="0"/>
        <w:ind w:firstLine="708"/>
        <w:jc w:val="right"/>
        <w:rPr>
          <w:rFonts w:ascii="Book Antiqua" w:hAnsi="Book Antiqua"/>
        </w:rPr>
      </w:pPr>
      <w:r>
        <w:rPr>
          <w:rFonts w:ascii="Book Antiqua" w:hAnsi="Book Antiqua"/>
        </w:rPr>
        <w:t>D</w:t>
      </w:r>
      <w:r w:rsidRPr="00FF06E1">
        <w:rPr>
          <w:rFonts w:ascii="Book Antiqua" w:hAnsi="Book Antiqua"/>
        </w:rPr>
        <w:t xml:space="preserve">yrektor </w:t>
      </w:r>
    </w:p>
    <w:p w:rsidR="00D1428B" w:rsidRDefault="00D1428B" w:rsidP="00D1428B">
      <w:pPr>
        <w:spacing w:after="0"/>
        <w:ind w:firstLine="708"/>
        <w:jc w:val="right"/>
        <w:rPr>
          <w:rFonts w:ascii="Book Antiqua" w:hAnsi="Book Antiqua"/>
        </w:rPr>
      </w:pPr>
      <w:r w:rsidRPr="00FF06E1">
        <w:rPr>
          <w:rFonts w:ascii="Book Antiqua" w:hAnsi="Book Antiqua"/>
        </w:rPr>
        <w:t xml:space="preserve">Liceum Ogólnokształcącego </w:t>
      </w:r>
    </w:p>
    <w:p w:rsidR="00D1428B" w:rsidRDefault="00D1428B" w:rsidP="00D1428B">
      <w:pPr>
        <w:spacing w:after="0"/>
        <w:ind w:firstLine="708"/>
        <w:jc w:val="right"/>
      </w:pPr>
      <w:r w:rsidRPr="00FF06E1">
        <w:rPr>
          <w:rFonts w:ascii="Book Antiqua" w:hAnsi="Book Antiqua"/>
        </w:rPr>
        <w:t>im. M. Skłodowskiej-Curie w Skawinie</w:t>
      </w:r>
    </w:p>
    <w:p w:rsidR="00FB0E6B" w:rsidRDefault="00FB0E6B" w:rsidP="00D6484A">
      <w:pPr>
        <w:spacing w:after="0" w:line="240" w:lineRule="auto"/>
        <w:jc w:val="both"/>
        <w:rPr>
          <w:sz w:val="20"/>
          <w:szCs w:val="20"/>
          <w:u w:val="single" w:color="AF283F"/>
        </w:rPr>
      </w:pPr>
    </w:p>
    <w:p w:rsidR="00576354" w:rsidRPr="00576354" w:rsidRDefault="00576354" w:rsidP="00576354">
      <w:pPr>
        <w:pStyle w:val="Akapitzlist"/>
        <w:spacing w:before="120" w:after="120" w:line="300" w:lineRule="auto"/>
        <w:ind w:left="714"/>
        <w:rPr>
          <w:sz w:val="20"/>
          <w:szCs w:val="20"/>
        </w:rPr>
      </w:pPr>
    </w:p>
    <w:sectPr w:rsidR="00576354" w:rsidRPr="00576354" w:rsidSect="00576354">
      <w:headerReference w:type="first" r:id="rId9"/>
      <w:footerReference w:type="first" r:id="rId10"/>
      <w:type w:val="continuous"/>
      <w:pgSz w:w="11906" w:h="16838" w:code="9"/>
      <w:pgMar w:top="1417" w:right="1417" w:bottom="284" w:left="1417" w:header="709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A4B" w:rsidRPr="00C45831" w:rsidRDefault="006D7A4B" w:rsidP="00DD7EEB">
      <w:pPr>
        <w:spacing w:after="0" w:line="240" w:lineRule="auto"/>
      </w:pPr>
      <w:r w:rsidRPr="00C45831">
        <w:separator/>
      </w:r>
    </w:p>
  </w:endnote>
  <w:endnote w:type="continuationSeparator" w:id="0">
    <w:p w:rsidR="006D7A4B" w:rsidRPr="00C45831" w:rsidRDefault="006D7A4B" w:rsidP="00DD7EEB">
      <w:pPr>
        <w:spacing w:after="0" w:line="240" w:lineRule="auto"/>
      </w:pPr>
      <w:r w:rsidRPr="00C458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-Siatka"/>
      <w:tblW w:w="10716" w:type="dxa"/>
      <w:tblInd w:w="-81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572"/>
      <w:gridCol w:w="3572"/>
      <w:gridCol w:w="3572"/>
    </w:tblGrid>
    <w:tr w:rsidR="006172E9" w:rsidRPr="00C45831" w:rsidTr="009818B0">
      <w:trPr>
        <w:cantSplit/>
        <w:trHeight w:hRule="exact" w:val="284"/>
      </w:trPr>
      <w:tc>
        <w:tcPr>
          <w:tcW w:w="3572" w:type="dxa"/>
          <w:tcBorders>
            <w:right w:val="single" w:sz="8" w:space="0" w:color="3A3A3A"/>
          </w:tcBorders>
          <w:vAlign w:val="center"/>
        </w:tcPr>
        <w:p w:rsidR="00581438" w:rsidRPr="00C45831" w:rsidRDefault="004E4067" w:rsidP="00CD1D4C">
          <w:pPr>
            <w:pStyle w:val="Stopka"/>
            <w:jc w:val="center"/>
            <w:rPr>
              <w:color w:val="3A3A3A"/>
              <w:sz w:val="18"/>
              <w:szCs w:val="18"/>
            </w:rPr>
          </w:pPr>
          <w:r w:rsidRPr="00C45831">
            <w:rPr>
              <w:noProof/>
              <w:color w:val="3A3A3A"/>
              <w:sz w:val="18"/>
              <w:szCs w:val="18"/>
              <w:lang w:eastAsia="pl-PL"/>
            </w:rPr>
            <w:drawing>
              <wp:inline distT="0" distB="0" distL="0" distR="0" wp14:anchorId="53A6F699" wp14:editId="474F2A97">
                <wp:extent cx="108000" cy="108000"/>
                <wp:effectExtent l="0" t="0" r="6350" b="6350"/>
                <wp:docPr id="1025721371" name="Grafika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5721371" name="Grafika 1025721371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9818B0">
            <w:rPr>
              <w:color w:val="3A3A3A"/>
              <w:sz w:val="18"/>
              <w:szCs w:val="18"/>
            </w:rPr>
            <w:t xml:space="preserve"> </w:t>
          </w:r>
          <w:r w:rsidR="00CD1D4C">
            <w:rPr>
              <w:color w:val="3A3A3A"/>
              <w:sz w:val="18"/>
              <w:szCs w:val="18"/>
            </w:rPr>
            <w:t>ul. Żwirki i Wigury 17, 32-050 Skawina</w:t>
          </w:r>
        </w:p>
      </w:tc>
      <w:tc>
        <w:tcPr>
          <w:tcW w:w="3572" w:type="dxa"/>
          <w:tcBorders>
            <w:left w:val="single" w:sz="8" w:space="0" w:color="3A3A3A"/>
            <w:right w:val="single" w:sz="8" w:space="0" w:color="3A3A3A"/>
          </w:tcBorders>
          <w:vAlign w:val="center"/>
        </w:tcPr>
        <w:p w:rsidR="00581438" w:rsidRPr="00C45831" w:rsidRDefault="004E4067" w:rsidP="00CD1D4C">
          <w:pPr>
            <w:pStyle w:val="Stopka"/>
            <w:jc w:val="center"/>
            <w:rPr>
              <w:color w:val="3A3A3A"/>
              <w:sz w:val="18"/>
              <w:szCs w:val="18"/>
            </w:rPr>
          </w:pPr>
          <w:r w:rsidRPr="00C45831">
            <w:rPr>
              <w:noProof/>
              <w:color w:val="3A3A3A"/>
              <w:sz w:val="18"/>
              <w:szCs w:val="18"/>
              <w:lang w:eastAsia="pl-PL"/>
            </w:rPr>
            <w:drawing>
              <wp:inline distT="0" distB="0" distL="0" distR="0" wp14:anchorId="4321C8FC" wp14:editId="02283521">
                <wp:extent cx="107950" cy="107950"/>
                <wp:effectExtent l="0" t="0" r="6350" b="6350"/>
                <wp:docPr id="1460368218" name="Graf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0368218" name="Grafika 1460368218"/>
                        <pic:cNvPicPr/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9818B0">
            <w:rPr>
              <w:color w:val="3A3A3A"/>
              <w:sz w:val="18"/>
              <w:szCs w:val="18"/>
            </w:rPr>
            <w:t xml:space="preserve"> </w:t>
          </w:r>
          <w:r w:rsidR="00CD1D4C">
            <w:rPr>
              <w:color w:val="3A3A3A"/>
              <w:sz w:val="18"/>
              <w:szCs w:val="18"/>
            </w:rPr>
            <w:t>sekretariat@loskawina.pl</w:t>
          </w:r>
        </w:p>
      </w:tc>
      <w:tc>
        <w:tcPr>
          <w:tcW w:w="3572" w:type="dxa"/>
          <w:tcBorders>
            <w:left w:val="single" w:sz="8" w:space="0" w:color="3A3A3A"/>
          </w:tcBorders>
          <w:vAlign w:val="center"/>
        </w:tcPr>
        <w:p w:rsidR="00581438" w:rsidRPr="00C45831" w:rsidRDefault="004E4067" w:rsidP="00CD1D4C">
          <w:pPr>
            <w:pStyle w:val="Stopka"/>
            <w:jc w:val="center"/>
            <w:rPr>
              <w:color w:val="3A3A3A"/>
              <w:sz w:val="18"/>
              <w:szCs w:val="18"/>
            </w:rPr>
          </w:pPr>
          <w:r w:rsidRPr="00C45831">
            <w:rPr>
              <w:noProof/>
              <w:color w:val="3A3A3A"/>
              <w:sz w:val="18"/>
              <w:szCs w:val="18"/>
              <w:lang w:eastAsia="pl-PL"/>
            </w:rPr>
            <w:drawing>
              <wp:inline distT="0" distB="0" distL="0" distR="0" wp14:anchorId="5B8AF4B3" wp14:editId="7CDA5C54">
                <wp:extent cx="108000" cy="108000"/>
                <wp:effectExtent l="0" t="0" r="6350" b="6350"/>
                <wp:docPr id="873384921" name="Graf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3384921" name="Grafika 873384921"/>
                        <pic:cNvPicPr/>
                      </pic:nvPicPr>
                      <pic:blipFill>
                        <a:blip r:embed="rId5">
                          <a:extLs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9818B0">
            <w:rPr>
              <w:color w:val="3A3A3A"/>
              <w:sz w:val="18"/>
              <w:szCs w:val="18"/>
            </w:rPr>
            <w:t xml:space="preserve"> </w:t>
          </w:r>
          <w:r w:rsidR="00CD1D4C">
            <w:rPr>
              <w:color w:val="3A3A3A"/>
              <w:sz w:val="18"/>
              <w:szCs w:val="18"/>
            </w:rPr>
            <w:t>122763577</w:t>
          </w:r>
          <w:r w:rsidR="00667EBE" w:rsidRPr="00C45831">
            <w:rPr>
              <w:color w:val="3A3A3A"/>
              <w:sz w:val="18"/>
              <w:szCs w:val="18"/>
            </w:rPr>
            <w:t xml:space="preserve">   </w:t>
          </w:r>
        </w:p>
      </w:tc>
    </w:tr>
    <w:tr w:rsidR="00F10D8C" w:rsidRPr="00C45831" w:rsidTr="009818B0">
      <w:trPr>
        <w:cantSplit/>
        <w:trHeight w:hRule="exact" w:val="284"/>
      </w:trPr>
      <w:tc>
        <w:tcPr>
          <w:tcW w:w="7144" w:type="dxa"/>
          <w:gridSpan w:val="2"/>
          <w:tcBorders>
            <w:right w:val="single" w:sz="8" w:space="0" w:color="3A3A3A"/>
          </w:tcBorders>
          <w:vAlign w:val="center"/>
        </w:tcPr>
        <w:p w:rsidR="00F10D8C" w:rsidRPr="00C45831" w:rsidRDefault="00F10D8C" w:rsidP="009818B0">
          <w:pPr>
            <w:pStyle w:val="Stopka"/>
            <w:jc w:val="center"/>
            <w:rPr>
              <w:color w:val="3A3A3A"/>
              <w:sz w:val="18"/>
              <w:szCs w:val="18"/>
            </w:rPr>
          </w:pPr>
          <w:r w:rsidRPr="00C45831">
            <w:rPr>
              <w:b/>
              <w:bCs/>
              <w:color w:val="AF283F"/>
              <w:sz w:val="18"/>
              <w:szCs w:val="18"/>
            </w:rPr>
            <w:t>e-Doręczenia:</w:t>
          </w:r>
          <w:r w:rsidRPr="00C45831">
            <w:rPr>
              <w:color w:val="3A3A3A"/>
              <w:sz w:val="18"/>
              <w:szCs w:val="18"/>
            </w:rPr>
            <w:t xml:space="preserve"> </w:t>
          </w:r>
          <w:r w:rsidR="00CD1D4C" w:rsidRPr="00CD1D4C">
            <w:rPr>
              <w:color w:val="3A3A3A"/>
              <w:sz w:val="18"/>
              <w:szCs w:val="18"/>
            </w:rPr>
            <w:t>AE:PL-40300-75317-IEEVW-15</w:t>
          </w:r>
        </w:p>
      </w:tc>
      <w:tc>
        <w:tcPr>
          <w:tcW w:w="3572" w:type="dxa"/>
          <w:tcBorders>
            <w:left w:val="single" w:sz="8" w:space="0" w:color="3A3A3A"/>
          </w:tcBorders>
          <w:vAlign w:val="center"/>
        </w:tcPr>
        <w:p w:rsidR="00F10D8C" w:rsidRPr="00C45831" w:rsidRDefault="00F10D8C" w:rsidP="00CD1D4C">
          <w:pPr>
            <w:pStyle w:val="Stopka"/>
            <w:jc w:val="center"/>
            <w:rPr>
              <w:color w:val="3A3A3A"/>
              <w:sz w:val="18"/>
              <w:szCs w:val="18"/>
            </w:rPr>
          </w:pPr>
          <w:r w:rsidRPr="00C45831">
            <w:rPr>
              <w:noProof/>
              <w:color w:val="3A3A3A"/>
              <w:sz w:val="18"/>
              <w:szCs w:val="18"/>
              <w:lang w:eastAsia="pl-PL"/>
            </w:rPr>
            <w:drawing>
              <wp:inline distT="0" distB="0" distL="0" distR="0" wp14:anchorId="60150989" wp14:editId="221BB2E6">
                <wp:extent cx="108000" cy="108000"/>
                <wp:effectExtent l="0" t="0" r="6350" b="6350"/>
                <wp:docPr id="954684088" name="Grafika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4684088" name="Grafika 954684088"/>
                        <pic:cNvPicPr/>
                      </pic:nvPicPr>
                      <pic:blipFill>
                        <a:blip r:embed="rId7">
                          <a:extLst>
                            <a:ext uri="{96DAC541-7B7A-43D3-8B79-37D633B846F1}">
      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" cy="10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9818B0">
            <w:rPr>
              <w:color w:val="3A3A3A"/>
              <w:sz w:val="18"/>
              <w:szCs w:val="18"/>
            </w:rPr>
            <w:t xml:space="preserve"> </w:t>
          </w:r>
          <w:r w:rsidR="00CD1D4C">
            <w:rPr>
              <w:color w:val="3A3A3A"/>
              <w:sz w:val="18"/>
              <w:szCs w:val="18"/>
            </w:rPr>
            <w:t>loskawina.pl</w:t>
          </w:r>
        </w:p>
      </w:tc>
    </w:tr>
  </w:tbl>
  <w:p w:rsidR="00581438" w:rsidRPr="00C45831" w:rsidRDefault="0058143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A4B" w:rsidRPr="00C45831" w:rsidRDefault="006D7A4B" w:rsidP="00DD7EEB">
      <w:pPr>
        <w:spacing w:after="0" w:line="240" w:lineRule="auto"/>
      </w:pPr>
      <w:r w:rsidRPr="00C45831">
        <w:separator/>
      </w:r>
    </w:p>
  </w:footnote>
  <w:footnote w:type="continuationSeparator" w:id="0">
    <w:p w:rsidR="006D7A4B" w:rsidRPr="00C45831" w:rsidRDefault="006D7A4B" w:rsidP="00DD7EEB">
      <w:pPr>
        <w:spacing w:after="0" w:line="240" w:lineRule="auto"/>
      </w:pPr>
      <w:r w:rsidRPr="00C45831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6D1E" w:rsidRPr="00C45831" w:rsidRDefault="00D233DE" w:rsidP="00DE0320">
    <w:pPr>
      <w:pStyle w:val="Nagwek"/>
      <w:ind w:left="708"/>
    </w:pPr>
    <w:r w:rsidRPr="00C4583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54D04BE5" wp14:editId="55FC85D4">
          <wp:simplePos x="0" y="0"/>
          <wp:positionH relativeFrom="margin">
            <wp:posOffset>-899795</wp:posOffset>
          </wp:positionH>
          <wp:positionV relativeFrom="paragraph">
            <wp:posOffset>-450215</wp:posOffset>
          </wp:positionV>
          <wp:extent cx="7559660" cy="10688952"/>
          <wp:effectExtent l="0" t="0" r="0" b="0"/>
          <wp:wrapNone/>
          <wp:docPr id="814172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417241" name="Obraz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60" cy="106889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8.75pt;height:8.7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" o:bullet="t">
        <v:imagedata r:id="rId1" o:title=""/>
      </v:shape>
    </w:pict>
  </w:numPicBullet>
  <w:abstractNum w:abstractNumId="0">
    <w:nsid w:val="10275CC1"/>
    <w:multiLevelType w:val="hybridMultilevel"/>
    <w:tmpl w:val="327AF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D1A5A"/>
    <w:multiLevelType w:val="hybridMultilevel"/>
    <w:tmpl w:val="327AF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F6582"/>
    <w:multiLevelType w:val="hybridMultilevel"/>
    <w:tmpl w:val="327AF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1D4C"/>
    <w:rsid w:val="00087736"/>
    <w:rsid w:val="000A6C10"/>
    <w:rsid w:val="00172849"/>
    <w:rsid w:val="001C6F4D"/>
    <w:rsid w:val="00200402"/>
    <w:rsid w:val="002601FE"/>
    <w:rsid w:val="0028113A"/>
    <w:rsid w:val="002B47A1"/>
    <w:rsid w:val="00323C80"/>
    <w:rsid w:val="00372282"/>
    <w:rsid w:val="003922CF"/>
    <w:rsid w:val="003B1306"/>
    <w:rsid w:val="003C2442"/>
    <w:rsid w:val="0044546A"/>
    <w:rsid w:val="00463A9D"/>
    <w:rsid w:val="004E4067"/>
    <w:rsid w:val="005014C9"/>
    <w:rsid w:val="00502B31"/>
    <w:rsid w:val="00555DCA"/>
    <w:rsid w:val="00556017"/>
    <w:rsid w:val="00576354"/>
    <w:rsid w:val="00581438"/>
    <w:rsid w:val="00590FF1"/>
    <w:rsid w:val="005A4731"/>
    <w:rsid w:val="005C5127"/>
    <w:rsid w:val="005E764A"/>
    <w:rsid w:val="006134F9"/>
    <w:rsid w:val="0061393F"/>
    <w:rsid w:val="00615254"/>
    <w:rsid w:val="006172E9"/>
    <w:rsid w:val="00667EBE"/>
    <w:rsid w:val="0069332E"/>
    <w:rsid w:val="006A353F"/>
    <w:rsid w:val="006C45C1"/>
    <w:rsid w:val="006C6717"/>
    <w:rsid w:val="006D73FD"/>
    <w:rsid w:val="006D7A4B"/>
    <w:rsid w:val="00737F11"/>
    <w:rsid w:val="007457B0"/>
    <w:rsid w:val="007D1B8B"/>
    <w:rsid w:val="007D52DC"/>
    <w:rsid w:val="007D7E11"/>
    <w:rsid w:val="0081135F"/>
    <w:rsid w:val="0082270B"/>
    <w:rsid w:val="00837117"/>
    <w:rsid w:val="008A1183"/>
    <w:rsid w:val="008C1127"/>
    <w:rsid w:val="008D0D0C"/>
    <w:rsid w:val="008D2A7B"/>
    <w:rsid w:val="0090308B"/>
    <w:rsid w:val="00905E2D"/>
    <w:rsid w:val="00911D4B"/>
    <w:rsid w:val="00955AC9"/>
    <w:rsid w:val="00957712"/>
    <w:rsid w:val="00966BD6"/>
    <w:rsid w:val="009818B0"/>
    <w:rsid w:val="009E0E95"/>
    <w:rsid w:val="00A021F3"/>
    <w:rsid w:val="00A5289A"/>
    <w:rsid w:val="00A620F7"/>
    <w:rsid w:val="00AA40A5"/>
    <w:rsid w:val="00AF3511"/>
    <w:rsid w:val="00B521C8"/>
    <w:rsid w:val="00B66F63"/>
    <w:rsid w:val="00B818F7"/>
    <w:rsid w:val="00B91475"/>
    <w:rsid w:val="00B9794B"/>
    <w:rsid w:val="00BA0310"/>
    <w:rsid w:val="00BA63A7"/>
    <w:rsid w:val="00BE31DA"/>
    <w:rsid w:val="00BF04F8"/>
    <w:rsid w:val="00C06D1E"/>
    <w:rsid w:val="00C35531"/>
    <w:rsid w:val="00C45831"/>
    <w:rsid w:val="00C50C67"/>
    <w:rsid w:val="00C610EB"/>
    <w:rsid w:val="00C7076B"/>
    <w:rsid w:val="00CA1EB6"/>
    <w:rsid w:val="00CD1D4C"/>
    <w:rsid w:val="00D1428B"/>
    <w:rsid w:val="00D233DE"/>
    <w:rsid w:val="00D3168B"/>
    <w:rsid w:val="00D368C9"/>
    <w:rsid w:val="00D4000F"/>
    <w:rsid w:val="00D6484A"/>
    <w:rsid w:val="00D71DA0"/>
    <w:rsid w:val="00D7298E"/>
    <w:rsid w:val="00D90FFF"/>
    <w:rsid w:val="00DC0304"/>
    <w:rsid w:val="00DD7EEB"/>
    <w:rsid w:val="00DE0320"/>
    <w:rsid w:val="00DE0FC8"/>
    <w:rsid w:val="00DE2688"/>
    <w:rsid w:val="00E21DC9"/>
    <w:rsid w:val="00E43564"/>
    <w:rsid w:val="00E46335"/>
    <w:rsid w:val="00E61A4B"/>
    <w:rsid w:val="00E662CA"/>
    <w:rsid w:val="00E81E19"/>
    <w:rsid w:val="00EA1B34"/>
    <w:rsid w:val="00F06387"/>
    <w:rsid w:val="00F10D8C"/>
    <w:rsid w:val="00F66FF0"/>
    <w:rsid w:val="00F74711"/>
    <w:rsid w:val="00FB0E6B"/>
    <w:rsid w:val="00FC3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FFEA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3A7"/>
  </w:style>
  <w:style w:type="paragraph" w:styleId="Nagwek1">
    <w:name w:val="heading 1"/>
    <w:basedOn w:val="Normalny"/>
    <w:next w:val="Normalny"/>
    <w:link w:val="Nagwek1Znak"/>
    <w:uiPriority w:val="9"/>
    <w:qFormat/>
    <w:rsid w:val="00DD7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7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7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7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7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7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7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7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7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7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7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7E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7E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7E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7E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7E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7E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7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7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7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7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7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7E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7E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7E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7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7E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7EE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7EEB"/>
  </w:style>
  <w:style w:type="paragraph" w:styleId="Stopka">
    <w:name w:val="footer"/>
    <w:basedOn w:val="Normalny"/>
    <w:link w:val="StopkaZnak"/>
    <w:uiPriority w:val="99"/>
    <w:unhideWhenUsed/>
    <w:rsid w:val="00DD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7EEB"/>
  </w:style>
  <w:style w:type="table" w:styleId="Tabela-Siatka">
    <w:name w:val="Table Grid"/>
    <w:basedOn w:val="Standardowy"/>
    <w:uiPriority w:val="39"/>
    <w:rsid w:val="0058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1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D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3A7"/>
  </w:style>
  <w:style w:type="paragraph" w:styleId="Nagwek1">
    <w:name w:val="heading 1"/>
    <w:basedOn w:val="Normalny"/>
    <w:next w:val="Normalny"/>
    <w:link w:val="Nagwek1Znak"/>
    <w:uiPriority w:val="9"/>
    <w:qFormat/>
    <w:rsid w:val="00DD7E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7E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D7E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D7E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D7E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D7E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D7E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D7E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D7E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D7E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7E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D7E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D7EE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D7EE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D7E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D7E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D7E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D7E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D7E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7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D7E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D7E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D7E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D7E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D7E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D7EE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D7E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D7EE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D7EE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D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7EEB"/>
  </w:style>
  <w:style w:type="paragraph" w:styleId="Stopka">
    <w:name w:val="footer"/>
    <w:basedOn w:val="Normalny"/>
    <w:link w:val="StopkaZnak"/>
    <w:uiPriority w:val="99"/>
    <w:unhideWhenUsed/>
    <w:rsid w:val="00DD7E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7EEB"/>
  </w:style>
  <w:style w:type="table" w:styleId="Tabela-Siatka">
    <w:name w:val="Table Grid"/>
    <w:basedOn w:val="Standardowy"/>
    <w:uiPriority w:val="39"/>
    <w:rsid w:val="00581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D1D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1D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.svg"/><Relationship Id="rId3" Type="http://schemas.openxmlformats.org/officeDocument/2006/relationships/image" Target="media/image5.png"/><Relationship Id="rId7" Type="http://schemas.openxmlformats.org/officeDocument/2006/relationships/image" Target="media/image7.png"/><Relationship Id="rId2" Type="http://schemas.openxmlformats.org/officeDocument/2006/relationships/image" Target="media/image5.svg"/><Relationship Id="rId1" Type="http://schemas.openxmlformats.org/officeDocument/2006/relationships/image" Target="media/image4.png"/><Relationship Id="rId6" Type="http://schemas.openxmlformats.org/officeDocument/2006/relationships/image" Target="media/image9.svg"/><Relationship Id="rId5" Type="http://schemas.openxmlformats.org/officeDocument/2006/relationships/image" Target="media/image6.png"/><Relationship Id="rId4" Type="http://schemas.openxmlformats.org/officeDocument/2006/relationships/image" Target="media/image7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aMo&#380;d&#380;e&#324;\Downloads\LO%20Skawina%20SIW\Papier%20firmowy\SIW%20papier%20firmowy%20jednostki%20-%20LO%20Skawina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SIW papier firmowy jednostki - LO Skawina.dotx</Template>
  <TotalTime>0</TotalTime>
  <Pages>2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Możdżeń</dc:creator>
  <cp:lastModifiedBy>Dominika Możdżeń</cp:lastModifiedBy>
  <cp:revision>2</cp:revision>
  <cp:lastPrinted>2026-10-09T09:00:00Z</cp:lastPrinted>
  <dcterms:created xsi:type="dcterms:W3CDTF">2026-10-09T09:00:00Z</dcterms:created>
  <dcterms:modified xsi:type="dcterms:W3CDTF">2026-10-09T09:00:00Z</dcterms:modified>
</cp:coreProperties>
</file>